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73DEF" w:rsidRPr="004659BD" w:rsidRDefault="00B73DEF" w:rsidP="005C233C">
      <w:pPr>
        <w:spacing w:before="120" w:after="120"/>
        <w:ind w:hanging="180"/>
        <w:rPr>
          <w:lang w:val="vi-VN"/>
        </w:rPr>
      </w:pPr>
      <w:r>
        <w:rPr>
          <w:szCs w:val="24"/>
        </w:rPr>
        <w:tab/>
      </w:r>
      <w:r w:rsidRPr="004659BD">
        <w:rPr>
          <w:lang w:val="vi-VN"/>
        </w:rPr>
        <w:t xml:space="preserve">TRƯỜNG CAO ĐẲNG KỸ THUẬT   </w:t>
      </w:r>
      <w:r>
        <w:t xml:space="preserve">  </w:t>
      </w:r>
      <w:r w:rsidRPr="004659BD">
        <w:rPr>
          <w:b/>
          <w:lang w:val="vi-VN"/>
        </w:rPr>
        <w:t>CỘNG HÒA XÃ HỘI CHỦ NGHĨA VIỆT NAM</w:t>
      </w:r>
    </w:p>
    <w:p w:rsidR="00B73DEF" w:rsidRPr="004659BD" w:rsidRDefault="00B73DEF" w:rsidP="005C233C">
      <w:pPr>
        <w:spacing w:before="120" w:after="120"/>
        <w:ind w:left="-360"/>
      </w:pPr>
      <w:r w:rsidRPr="004659BD">
        <w:rPr>
          <w:lang w:val="vi-VN"/>
        </w:rPr>
        <w:t xml:space="preserve">  </w:t>
      </w:r>
      <w:r>
        <w:t xml:space="preserve"> </w:t>
      </w:r>
      <w:r w:rsidRPr="004659BD">
        <w:t>LÝ TỰ TRỌNG TP.HỒ CHÍ MINH</w:t>
      </w:r>
      <w:r w:rsidRPr="004659BD">
        <w:tab/>
      </w:r>
      <w:r w:rsidRPr="004659BD">
        <w:tab/>
        <w:t xml:space="preserve">  </w:t>
      </w:r>
      <w:r>
        <w:tab/>
        <w:t xml:space="preserve">  </w:t>
      </w:r>
      <w:r w:rsidRPr="004659BD">
        <w:rPr>
          <w:b/>
          <w:sz w:val="26"/>
          <w:szCs w:val="26"/>
        </w:rPr>
        <w:t>Độc lập – Tự do – Hạnh phúc</w:t>
      </w:r>
    </w:p>
    <w:p w:rsidR="00B73DEF" w:rsidRPr="004659BD" w:rsidRDefault="00B73DEF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</w:rPr>
      </w:pPr>
      <w:r>
        <w:rPr>
          <w:noProof/>
          <w:lang w:eastAsia="en-US"/>
        </w:rPr>
        <w:pict>
          <v:line id="Line 3" o:spid="_x0000_s1026" style="position:absolute;flip:y;z-index:251657728;visibility:visible" from="237.9pt,3.8pt" to="408.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AMirfV2gAAAAcBAAAPAAAAAAAAAAAAAAAAAHEEAABkcnMvZG93bnJldi54bWxQSwUGAAAAAAQA&#10;BADzAAAAeAUAAAAA&#10;"/>
        </w:pict>
      </w:r>
      <w:r>
        <w:rPr>
          <w:noProof/>
          <w:lang w:eastAsia="en-US"/>
        </w:rPr>
        <w:pict>
          <v:line id="Line 2" o:spid="_x0000_s1027" style="position:absolute;z-index:251656704;visibility:visibl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</w:pict>
      </w:r>
      <w:r>
        <w:rPr>
          <w:b/>
        </w:rPr>
        <w:t xml:space="preserve">     Khoa Công Nghệ Nhiệt – Lạnh</w:t>
      </w:r>
      <w:r w:rsidRPr="004659BD">
        <w:rPr>
          <w:b/>
        </w:rPr>
        <w:t xml:space="preserve"> </w:t>
      </w:r>
    </w:p>
    <w:p w:rsidR="00B73DEF" w:rsidRPr="004659BD" w:rsidRDefault="00B73DEF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sz w:val="16"/>
          <w:szCs w:val="16"/>
          <w:lang w:val="vi-VN"/>
        </w:rPr>
      </w:pPr>
      <w:r>
        <w:rPr>
          <w:noProof/>
          <w:lang w:eastAsia="en-US"/>
        </w:rPr>
        <w:pict>
          <v:line id="Line 4" o:spid="_x0000_s1028" style="position:absolute;flip:x;z-index:251658752;visibility:visible" from="25.35pt,3.8pt" to="126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</w:pict>
      </w:r>
      <w:r w:rsidRPr="004659BD">
        <w:rPr>
          <w:b/>
        </w:rPr>
        <w:tab/>
        <w:t xml:space="preserve">     </w:t>
      </w:r>
      <w:r w:rsidRPr="004659BD">
        <w:rPr>
          <w:b/>
          <w:lang w:val="vi-VN"/>
        </w:rPr>
        <w:tab/>
      </w:r>
      <w:r w:rsidRPr="004659BD">
        <w:rPr>
          <w:b/>
          <w:lang w:val="vi-VN"/>
        </w:rPr>
        <w:tab/>
      </w:r>
      <w:r w:rsidRPr="004659BD">
        <w:rPr>
          <w:b/>
          <w:lang w:val="vi-VN"/>
        </w:rPr>
        <w:tab/>
      </w:r>
      <w:r w:rsidRPr="004659BD">
        <w:rPr>
          <w:lang w:val="vi-VN"/>
        </w:rPr>
        <w:tab/>
        <w:t xml:space="preserve"> </w:t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  <w:t xml:space="preserve">          </w:t>
      </w:r>
    </w:p>
    <w:p w:rsidR="00B73DEF" w:rsidRDefault="00B73DEF" w:rsidP="00C04590">
      <w:pPr>
        <w:spacing w:before="120" w:after="120" w:line="340" w:lineRule="exact"/>
        <w:ind w:left="-567" w:hanging="851"/>
        <w:rPr>
          <w:i/>
          <w:sz w:val="26"/>
          <w:szCs w:val="26"/>
        </w:rPr>
      </w:pP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  <w:sz w:val="26"/>
          <w:szCs w:val="26"/>
        </w:rPr>
        <w:t>Thành phố</w:t>
      </w:r>
      <w:r w:rsidRPr="00481A8C">
        <w:rPr>
          <w:i/>
          <w:sz w:val="26"/>
          <w:szCs w:val="26"/>
        </w:rPr>
        <w:t xml:space="preserve"> Hồ</w:t>
      </w:r>
      <w:r>
        <w:rPr>
          <w:i/>
          <w:sz w:val="26"/>
          <w:szCs w:val="26"/>
        </w:rPr>
        <w:t xml:space="preserve"> Chí Minh, ngày 26 tháng11 năm 2016</w:t>
      </w:r>
    </w:p>
    <w:p w:rsidR="00B73DEF" w:rsidRPr="00882D20" w:rsidRDefault="00B73DEF" w:rsidP="002A162B">
      <w:pPr>
        <w:spacing w:before="120" w:after="120"/>
        <w:rPr>
          <w:b/>
          <w:i/>
          <w:sz w:val="32"/>
          <w:szCs w:val="32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8121E2">
        <w:rPr>
          <w:b/>
          <w:sz w:val="46"/>
          <w:szCs w:val="32"/>
        </w:rPr>
        <w:t>KẾ HOẠCH</w:t>
      </w:r>
    </w:p>
    <w:p w:rsidR="00B73DEF" w:rsidRDefault="00B73DEF" w:rsidP="005C233C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THÁNG </w:t>
      </w:r>
      <w:r>
        <w:rPr>
          <w:b/>
          <w:szCs w:val="24"/>
        </w:rPr>
        <w:t>11</w:t>
      </w:r>
      <w:r w:rsidRPr="00632726">
        <w:rPr>
          <w:b/>
          <w:szCs w:val="24"/>
        </w:rPr>
        <w:t>/201</w:t>
      </w:r>
      <w:r>
        <w:rPr>
          <w:b/>
          <w:szCs w:val="24"/>
        </w:rPr>
        <w:t>5 VÀ KẾ HOẠCH THÁNG 12/2015</w:t>
      </w:r>
    </w:p>
    <w:p w:rsidR="00B73DEF" w:rsidRDefault="00B73DEF" w:rsidP="005C233C">
      <w:pPr>
        <w:spacing w:before="120" w:after="120"/>
        <w:jc w:val="center"/>
        <w:rPr>
          <w:b/>
          <w:szCs w:val="24"/>
        </w:rPr>
      </w:pPr>
    </w:p>
    <w:p w:rsidR="00B73DEF" w:rsidRDefault="00B73DEF" w:rsidP="00B5696B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284" w:hanging="284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BÁO CÁO </w:t>
      </w:r>
      <w:r w:rsidRPr="005C233C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>
        <w:rPr>
          <w:rFonts w:ascii="Times New Roman" w:hAnsi="Times New Roman"/>
          <w:b/>
          <w:bCs/>
          <w:sz w:val="26"/>
          <w:szCs w:val="26"/>
        </w:rPr>
        <w:t>11</w:t>
      </w:r>
      <w:r w:rsidRPr="005C233C">
        <w:rPr>
          <w:rFonts w:ascii="Times New Roman" w:hAnsi="Times New Roman"/>
          <w:b/>
          <w:bCs/>
          <w:sz w:val="26"/>
          <w:szCs w:val="26"/>
        </w:rPr>
        <w:t>/2015</w:t>
      </w:r>
    </w:p>
    <w:p w:rsidR="00B73DEF" w:rsidRDefault="00B73DEF" w:rsidP="00C64132">
      <w:pPr>
        <w:pStyle w:val="ListParagraph"/>
        <w:spacing w:line="360" w:lineRule="auto"/>
        <w:ind w:left="0"/>
        <w:jc w:val="both"/>
        <w:rPr>
          <w:bCs/>
        </w:rPr>
      </w:pPr>
      <w:r>
        <w:rPr>
          <w:bCs/>
        </w:rPr>
        <w:t xml:space="preserve">-  </w:t>
      </w:r>
      <w:r w:rsidRPr="00526BC3">
        <w:rPr>
          <w:bCs/>
          <w:lang w:val="vi-VN"/>
        </w:rPr>
        <w:t>Dự giờ giáo viên học kỳ 1 năm học 2015-2016</w:t>
      </w:r>
      <w:r w:rsidRPr="004E67E1">
        <w:rPr>
          <w:bCs/>
          <w:lang w:val="vi-VN"/>
        </w:rPr>
        <w:t>;</w:t>
      </w:r>
    </w:p>
    <w:p w:rsidR="00B73DEF" w:rsidRPr="002F7950" w:rsidRDefault="00B73DEF" w:rsidP="00C64132">
      <w:pPr>
        <w:pStyle w:val="ListParagraph"/>
        <w:spacing w:line="360" w:lineRule="auto"/>
        <w:ind w:left="0"/>
        <w:jc w:val="both"/>
        <w:rPr>
          <w:bCs/>
          <w:lang w:val="vi-VN"/>
        </w:rPr>
      </w:pPr>
      <w:r>
        <w:t>-  Tham dự hội nghị CB-CC-VC năm học 2016-2017 theo kế hoạch của trường theo</w:t>
      </w:r>
    </w:p>
    <w:p w:rsidR="00B73DEF" w:rsidRDefault="00B73DEF" w:rsidP="00C64132">
      <w:pPr>
        <w:pStyle w:val="ListParagraph"/>
        <w:spacing w:line="360" w:lineRule="auto"/>
        <w:ind w:left="0"/>
        <w:jc w:val="both"/>
      </w:pPr>
      <w:r>
        <w:t xml:space="preserve">-  Giáo viên </w:t>
      </w:r>
      <w:r w:rsidRPr="00810A21">
        <w:t xml:space="preserve">Tham dự lễ kỷ niệm 30 năm </w:t>
      </w:r>
      <w:r>
        <w:t xml:space="preserve">ngày </w:t>
      </w:r>
      <w:r w:rsidRPr="00810A21">
        <w:t>thành lập trường, khai giảng năm họ</w:t>
      </w:r>
      <w:r>
        <w:t xml:space="preserve">c và ngày nhà giáo Việt </w:t>
      </w:r>
      <w:smartTag w:uri="urn:schemas-microsoft-com:office:smarttags" w:element="country-region">
        <w:smartTag w:uri="urn:schemas-microsoft-com:office:smarttags" w:element="place">
          <w:r>
            <w:t>Nam</w:t>
          </w:r>
        </w:smartTag>
      </w:smartTag>
      <w:r>
        <w:t xml:space="preserve"> </w:t>
      </w:r>
      <w:r w:rsidRPr="00810A21">
        <w:t>20/11</w:t>
      </w:r>
      <w:r>
        <w:t>;</w:t>
      </w:r>
    </w:p>
    <w:p w:rsidR="00B73DEF" w:rsidRPr="00BA7BD7" w:rsidRDefault="00B73DEF" w:rsidP="00BA7BD7">
      <w:pPr>
        <w:pStyle w:val="ListParagraph"/>
        <w:numPr>
          <w:ilvl w:val="0"/>
          <w:numId w:val="29"/>
        </w:numPr>
        <w:spacing w:line="360" w:lineRule="auto"/>
        <w:ind w:left="0" w:firstLine="0"/>
        <w:jc w:val="both"/>
        <w:rPr>
          <w:bCs/>
          <w:lang w:val="vi-VN"/>
        </w:rPr>
      </w:pPr>
      <w:r>
        <w:t>Lập bảng phân công chuyên môn nộp cho phòng TC-HC-TH</w:t>
      </w:r>
      <w:r>
        <w:rPr>
          <w:bCs/>
        </w:rPr>
        <w:t>;</w:t>
      </w:r>
    </w:p>
    <w:p w:rsidR="00B73DEF" w:rsidRPr="00301DF8" w:rsidRDefault="00B73DEF" w:rsidP="00C64132">
      <w:pPr>
        <w:numPr>
          <w:ilvl w:val="0"/>
          <w:numId w:val="28"/>
        </w:numPr>
        <w:spacing w:line="360" w:lineRule="auto"/>
        <w:ind w:left="0" w:firstLine="0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Học sinh, sinh viên khóa 13CĐ và 14TC tham dự lễ tốt nghiệp theo kế hoạch của trường;</w:t>
      </w:r>
    </w:p>
    <w:p w:rsidR="00B73DEF" w:rsidRPr="00296F75" w:rsidRDefault="00B73DEF" w:rsidP="00C64132">
      <w:pPr>
        <w:numPr>
          <w:ilvl w:val="0"/>
          <w:numId w:val="28"/>
        </w:numPr>
        <w:spacing w:line="360" w:lineRule="auto"/>
        <w:ind w:left="0" w:firstLine="0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Tổ chức, lên lịch, nộp đề thi , phân công Giáo viên coi thi các học phần kết thúc trước tiến độ của các khóa củ  và đã nộp cho p. Khảo thí; </w:t>
      </w:r>
    </w:p>
    <w:p w:rsidR="00B73DEF" w:rsidRPr="00301DF8" w:rsidRDefault="00B73DEF" w:rsidP="00C64132">
      <w:pPr>
        <w:numPr>
          <w:ilvl w:val="0"/>
          <w:numId w:val="28"/>
        </w:numPr>
        <w:spacing w:line="360" w:lineRule="auto"/>
        <w:ind w:left="0" w:firstLine="0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Phân công Giáo viên coi thi theo lịch thi các khóa củ;</w:t>
      </w:r>
    </w:p>
    <w:p w:rsidR="00B73DEF" w:rsidRPr="001E4905" w:rsidRDefault="00B73DEF" w:rsidP="008D6FE0">
      <w:pPr>
        <w:numPr>
          <w:ilvl w:val="0"/>
          <w:numId w:val="28"/>
        </w:numPr>
        <w:spacing w:line="360" w:lineRule="auto"/>
        <w:ind w:left="0" w:firstLine="0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Giáo viên coi thi kết thúc học phần học kỳ 1 các khóa cũ năm học 2016-2017;</w:t>
      </w:r>
    </w:p>
    <w:p w:rsidR="00B73DEF" w:rsidRPr="00301DF8" w:rsidRDefault="00B73DEF" w:rsidP="00C64132">
      <w:pPr>
        <w:numPr>
          <w:ilvl w:val="0"/>
          <w:numId w:val="28"/>
        </w:numPr>
        <w:spacing w:line="360" w:lineRule="auto"/>
        <w:ind w:left="0" w:firstLine="0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Kết hợp với liên chi đoàn khoa  công nghệ Nhiệt – Lạnh tổ chức lễ tri ân thầy cô 20/11 và trao học bổng khuyến học năm học 2016-2017;</w:t>
      </w:r>
    </w:p>
    <w:p w:rsidR="00B73DEF" w:rsidRPr="00BA7BD7" w:rsidRDefault="00B73DEF" w:rsidP="008D6FE0">
      <w:pPr>
        <w:pStyle w:val="ListParagraph"/>
        <w:numPr>
          <w:ilvl w:val="0"/>
          <w:numId w:val="29"/>
        </w:numPr>
        <w:spacing w:line="360" w:lineRule="auto"/>
        <w:ind w:left="0" w:firstLine="0"/>
        <w:jc w:val="both"/>
        <w:rPr>
          <w:bCs/>
          <w:lang w:val="vi-VN"/>
        </w:rPr>
      </w:pPr>
      <w:r>
        <w:t>CVHT, GVCN nhắc nhở học sinh – sinh viên nộp học phí;</w:t>
      </w:r>
    </w:p>
    <w:p w:rsidR="00B73DEF" w:rsidRPr="002A6E89" w:rsidRDefault="00B73DEF" w:rsidP="00707AFD">
      <w:pPr>
        <w:pStyle w:val="ListParagraph"/>
        <w:spacing w:line="360" w:lineRule="auto"/>
        <w:ind w:left="0"/>
        <w:jc w:val="both"/>
        <w:rPr>
          <w:bCs/>
          <w:lang w:val="vi-VN"/>
        </w:rPr>
      </w:pPr>
      <w:r>
        <w:t>- Khoa đã hoàn thành các công tác chung theo lịch của trường đề ra.</w:t>
      </w:r>
    </w:p>
    <w:p w:rsidR="00B73DEF" w:rsidRPr="006A435B" w:rsidRDefault="00B73DEF" w:rsidP="00D73904">
      <w:pPr>
        <w:pStyle w:val="ListParagraph"/>
        <w:numPr>
          <w:ilvl w:val="0"/>
          <w:numId w:val="19"/>
        </w:numPr>
        <w:spacing w:before="120" w:after="120"/>
        <w:ind w:left="284" w:hanging="284"/>
        <w:jc w:val="both"/>
        <w:rPr>
          <w:b/>
          <w:bCs/>
          <w:lang w:val="vi-VN"/>
        </w:rPr>
      </w:pPr>
      <w:r w:rsidRPr="00526BC3">
        <w:rPr>
          <w:b/>
          <w:bCs/>
          <w:lang w:val="vi-VN"/>
        </w:rPr>
        <w:t>KẾ HOẠCH CÔNG TÁC THÁNG 1</w:t>
      </w:r>
      <w:r w:rsidRPr="00E027CB">
        <w:rPr>
          <w:b/>
          <w:bCs/>
          <w:lang w:val="vi-VN"/>
        </w:rPr>
        <w:t>2</w:t>
      </w:r>
      <w:r>
        <w:rPr>
          <w:b/>
          <w:bCs/>
          <w:lang w:val="vi-VN"/>
        </w:rPr>
        <w:t>/201</w:t>
      </w:r>
      <w:r>
        <w:rPr>
          <w:b/>
          <w:bCs/>
        </w:rPr>
        <w:t>6</w:t>
      </w:r>
    </w:p>
    <w:p w:rsidR="00B73DEF" w:rsidRDefault="00B73DEF" w:rsidP="00187561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-   GV thực coi thi kết thúc học phần học kỳ 1 các khóa cũ năm học 2016-2017</w:t>
      </w:r>
    </w:p>
    <w:p w:rsidR="00B73DEF" w:rsidRDefault="00B73DEF" w:rsidP="00187561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-   Tổ chức thi lại tốt nghiệp khóa 13CĐ và 14TC theo kế hoạch thông báo của Phòng Đào tạo;</w:t>
      </w:r>
    </w:p>
    <w:p w:rsidR="00B73DEF" w:rsidRDefault="00B73DEF" w:rsidP="00187561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-   Phân công chuyên môn cho GV giảng dạy kỳ 2 năm học 2016-2017</w:t>
      </w:r>
    </w:p>
    <w:p w:rsidR="00B73DEF" w:rsidRDefault="00B73DEF" w:rsidP="00187561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-   Chuẩn bị công tác xếp thời khóa biểu học kỳ 2 năm học 2016-2017</w:t>
      </w:r>
    </w:p>
    <w:p w:rsidR="00B73DEF" w:rsidRDefault="00B73DEF" w:rsidP="00187561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-   Lập dự trù vật tư học kỳ 2 năm học 2016-2017.</w:t>
      </w:r>
    </w:p>
    <w:p w:rsidR="00B73DEF" w:rsidRPr="0064758D" w:rsidRDefault="00B73DEF" w:rsidP="00C04590">
      <w:pPr>
        <w:spacing w:line="36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</w:t>
      </w:r>
      <w:r w:rsidRPr="0064758D">
        <w:rPr>
          <w:b/>
          <w:sz w:val="26"/>
          <w:szCs w:val="26"/>
        </w:rPr>
        <w:t>TRƯỞNG KHOA</w:t>
      </w:r>
    </w:p>
    <w:p w:rsidR="00B73DEF" w:rsidRPr="00C04590" w:rsidRDefault="00B73DEF" w:rsidP="00C04590">
      <w:pPr>
        <w:pStyle w:val="ListParagraph"/>
        <w:spacing w:line="360" w:lineRule="auto"/>
        <w:ind w:left="0"/>
        <w:jc w:val="both"/>
      </w:pPr>
    </w:p>
    <w:tbl>
      <w:tblPr>
        <w:tblW w:w="9212" w:type="dxa"/>
        <w:tblInd w:w="468" w:type="dxa"/>
        <w:tblLook w:val="01E0"/>
      </w:tblPr>
      <w:tblGrid>
        <w:gridCol w:w="4372"/>
        <w:gridCol w:w="4840"/>
      </w:tblGrid>
      <w:tr w:rsidR="00B73DEF" w:rsidRPr="0064758D" w:rsidTr="0012556D">
        <w:trPr>
          <w:trHeight w:val="1818"/>
        </w:trPr>
        <w:tc>
          <w:tcPr>
            <w:tcW w:w="4372" w:type="dxa"/>
          </w:tcPr>
          <w:p w:rsidR="00B73DEF" w:rsidRPr="0064758D" w:rsidRDefault="00B73DEF" w:rsidP="0012556D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B73DEF" w:rsidRDefault="00B73DEF" w:rsidP="0012556D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B73DEF" w:rsidRPr="0064758D" w:rsidRDefault="00B73DEF" w:rsidP="0012556D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840" w:type="dxa"/>
          </w:tcPr>
          <w:p w:rsidR="00B73DEF" w:rsidRPr="0064758D" w:rsidRDefault="00B73DEF" w:rsidP="0012556D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64758D">
              <w:rPr>
                <w:b/>
                <w:sz w:val="26"/>
                <w:szCs w:val="26"/>
              </w:rPr>
              <w:t>TRƯỞNG KHOA</w:t>
            </w:r>
          </w:p>
          <w:p w:rsidR="00B73DEF" w:rsidRDefault="00B73DEF" w:rsidP="0012556D">
            <w:pPr>
              <w:spacing w:line="360" w:lineRule="auto"/>
              <w:rPr>
                <w:sz w:val="26"/>
                <w:szCs w:val="26"/>
              </w:rPr>
            </w:pPr>
          </w:p>
          <w:p w:rsidR="00B73DEF" w:rsidRPr="0064758D" w:rsidRDefault="00B73DEF" w:rsidP="0012556D">
            <w:pPr>
              <w:spacing w:line="360" w:lineRule="auto"/>
              <w:rPr>
                <w:sz w:val="26"/>
                <w:szCs w:val="26"/>
              </w:rPr>
            </w:pPr>
          </w:p>
          <w:p w:rsidR="00B73DEF" w:rsidRPr="0064758D" w:rsidRDefault="00B73DEF" w:rsidP="0012556D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B73DEF" w:rsidRPr="0064758D" w:rsidRDefault="00B73DEF" w:rsidP="0012556D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</w:tbl>
    <w:p w:rsidR="00B73DEF" w:rsidRPr="009707E5" w:rsidRDefault="00B73DEF" w:rsidP="0045568F">
      <w:pPr>
        <w:spacing w:line="360" w:lineRule="auto"/>
        <w:jc w:val="both"/>
      </w:pPr>
    </w:p>
    <w:p w:rsidR="00B73DEF" w:rsidRDefault="00B73DEF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B73DEF" w:rsidRDefault="00B73DEF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B73DEF" w:rsidRDefault="00B73DEF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B73DEF" w:rsidRDefault="00B73DEF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B73DEF" w:rsidRDefault="00B73DEF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B73DEF" w:rsidRDefault="00B73DEF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B73DEF" w:rsidRDefault="00B73DEF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</w:p>
    <w:sectPr w:rsidR="00B73DEF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3DEF" w:rsidRDefault="00B73DEF" w:rsidP="002A3ED1">
      <w:r>
        <w:separator/>
      </w:r>
    </w:p>
  </w:endnote>
  <w:endnote w:type="continuationSeparator" w:id="0">
    <w:p w:rsidR="00B73DEF" w:rsidRDefault="00B73DEF" w:rsidP="002A3E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??¨¬?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3DEF" w:rsidRDefault="00B73DEF" w:rsidP="002A3ED1">
      <w:r>
        <w:separator/>
      </w:r>
    </w:p>
  </w:footnote>
  <w:footnote w:type="continuationSeparator" w:id="0">
    <w:p w:rsidR="00B73DEF" w:rsidRDefault="00B73DEF" w:rsidP="002A3E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A5B2A"/>
    <w:multiLevelType w:val="hybridMultilevel"/>
    <w:tmpl w:val="0398303C"/>
    <w:lvl w:ilvl="0" w:tplc="B81A2D7A">
      <w:numFmt w:val="bullet"/>
      <w:lvlText w:val="-"/>
      <w:lvlJc w:val="left"/>
      <w:pPr>
        <w:ind w:left="120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>
    <w:nsid w:val="1C186D22"/>
    <w:multiLevelType w:val="hybridMultilevel"/>
    <w:tmpl w:val="B56A4ED0"/>
    <w:lvl w:ilvl="0" w:tplc="38B0389A">
      <w:start w:val="20"/>
      <w:numFmt w:val="bullet"/>
      <w:lvlText w:val=""/>
      <w:lvlJc w:val="left"/>
      <w:pPr>
        <w:ind w:left="1800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CB32DA5"/>
    <w:multiLevelType w:val="hybridMultilevel"/>
    <w:tmpl w:val="6A42F752"/>
    <w:lvl w:ilvl="0" w:tplc="E7924B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4">
    <w:nsid w:val="21591900"/>
    <w:multiLevelType w:val="hybridMultilevel"/>
    <w:tmpl w:val="67F83138"/>
    <w:lvl w:ilvl="0" w:tplc="C032D58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7">
    <w:nsid w:val="2FCB49C7"/>
    <w:multiLevelType w:val="hybridMultilevel"/>
    <w:tmpl w:val="7CFEB5E6"/>
    <w:lvl w:ilvl="0" w:tplc="9042D46A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3C571033"/>
    <w:multiLevelType w:val="hybridMultilevel"/>
    <w:tmpl w:val="9F8660A8"/>
    <w:lvl w:ilvl="0" w:tplc="56C0636C"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FE00F3"/>
    <w:multiLevelType w:val="hybridMultilevel"/>
    <w:tmpl w:val="642EC524"/>
    <w:lvl w:ilvl="0" w:tplc="683E78B6">
      <w:start w:val="2"/>
      <w:numFmt w:val="bullet"/>
      <w:lvlText w:val=""/>
      <w:lvlJc w:val="left"/>
      <w:pPr>
        <w:ind w:left="1636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0">
    <w:nsid w:val="415B76EA"/>
    <w:multiLevelType w:val="hybridMultilevel"/>
    <w:tmpl w:val="EF567174"/>
    <w:lvl w:ilvl="0" w:tplc="8CB2F9CE">
      <w:start w:val="2"/>
      <w:numFmt w:val="bullet"/>
      <w:lvlText w:val="-"/>
      <w:lvlJc w:val="left"/>
      <w:pPr>
        <w:ind w:left="780" w:hanging="360"/>
      </w:pPr>
      <w:rPr>
        <w:rFonts w:ascii="Times New Roman" w:eastAsia="SimSun" w:hAnsi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D67D8D"/>
    <w:multiLevelType w:val="hybridMultilevel"/>
    <w:tmpl w:val="5DF868AA"/>
    <w:lvl w:ilvl="0" w:tplc="F7868EE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7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21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7A01740"/>
    <w:multiLevelType w:val="hybridMultilevel"/>
    <w:tmpl w:val="B3541C14"/>
    <w:lvl w:ilvl="0" w:tplc="D00A870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8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30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5"/>
  </w:num>
  <w:num w:numId="3">
    <w:abstractNumId w:val="14"/>
  </w:num>
  <w:num w:numId="4">
    <w:abstractNumId w:val="19"/>
  </w:num>
  <w:num w:numId="5">
    <w:abstractNumId w:val="11"/>
  </w:num>
  <w:num w:numId="6">
    <w:abstractNumId w:val="28"/>
  </w:num>
  <w:num w:numId="7">
    <w:abstractNumId w:val="18"/>
  </w:num>
  <w:num w:numId="8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9"/>
  </w:num>
  <w:num w:numId="11">
    <w:abstractNumId w:val="20"/>
  </w:num>
  <w:num w:numId="1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26"/>
  </w:num>
  <w:num w:numId="21">
    <w:abstractNumId w:val="6"/>
  </w:num>
  <w:num w:numId="22">
    <w:abstractNumId w:val="12"/>
  </w:num>
  <w:num w:numId="23">
    <w:abstractNumId w:val="22"/>
  </w:num>
  <w:num w:numId="24">
    <w:abstractNumId w:val="30"/>
  </w:num>
  <w:num w:numId="25">
    <w:abstractNumId w:val="7"/>
  </w:num>
  <w:num w:numId="26">
    <w:abstractNumId w:val="10"/>
  </w:num>
  <w:num w:numId="27">
    <w:abstractNumId w:val="0"/>
  </w:num>
  <w:num w:numId="28">
    <w:abstractNumId w:val="23"/>
  </w:num>
  <w:num w:numId="29">
    <w:abstractNumId w:val="4"/>
  </w:num>
  <w:num w:numId="30">
    <w:abstractNumId w:val="5"/>
  </w:num>
  <w:num w:numId="31">
    <w:abstractNumId w:val="16"/>
  </w:num>
  <w:num w:numId="32">
    <w:abstractNumId w:val="8"/>
  </w:num>
  <w:num w:numId="33">
    <w:abstractNumId w:val="1"/>
  </w:num>
  <w:num w:numId="34">
    <w:abstractNumId w:val="27"/>
  </w:num>
  <w:num w:numId="35">
    <w:abstractNumId w:val="2"/>
  </w:num>
  <w:num w:numId="3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bordersDoNotSurroundHeader/>
  <w:bordersDoNotSurroundFooter/>
  <w:stylePaneFormatFilter w:val="3F01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01AF7"/>
    <w:rsid w:val="0000332D"/>
    <w:rsid w:val="00004BB5"/>
    <w:rsid w:val="0000676B"/>
    <w:rsid w:val="00011958"/>
    <w:rsid w:val="0001347A"/>
    <w:rsid w:val="00015D78"/>
    <w:rsid w:val="00017000"/>
    <w:rsid w:val="000243D9"/>
    <w:rsid w:val="00026EE9"/>
    <w:rsid w:val="00052992"/>
    <w:rsid w:val="00055154"/>
    <w:rsid w:val="0006031C"/>
    <w:rsid w:val="000637B0"/>
    <w:rsid w:val="0007145B"/>
    <w:rsid w:val="000827FC"/>
    <w:rsid w:val="00086BC8"/>
    <w:rsid w:val="00087A63"/>
    <w:rsid w:val="0009650C"/>
    <w:rsid w:val="00097B67"/>
    <w:rsid w:val="000A0F52"/>
    <w:rsid w:val="000A2D7A"/>
    <w:rsid w:val="000A53DC"/>
    <w:rsid w:val="000B0D2E"/>
    <w:rsid w:val="000B1D5C"/>
    <w:rsid w:val="000C1D36"/>
    <w:rsid w:val="000E18D9"/>
    <w:rsid w:val="000E4C38"/>
    <w:rsid w:val="000F1C92"/>
    <w:rsid w:val="000F5F0C"/>
    <w:rsid w:val="00117FD7"/>
    <w:rsid w:val="0012556D"/>
    <w:rsid w:val="0012598C"/>
    <w:rsid w:val="00132778"/>
    <w:rsid w:val="001351B8"/>
    <w:rsid w:val="001438BE"/>
    <w:rsid w:val="00143B60"/>
    <w:rsid w:val="00152629"/>
    <w:rsid w:val="00153954"/>
    <w:rsid w:val="00157AEE"/>
    <w:rsid w:val="00160D68"/>
    <w:rsid w:val="00164D0B"/>
    <w:rsid w:val="00165478"/>
    <w:rsid w:val="00172A27"/>
    <w:rsid w:val="00173C23"/>
    <w:rsid w:val="00174334"/>
    <w:rsid w:val="00187561"/>
    <w:rsid w:val="00192A03"/>
    <w:rsid w:val="0019574F"/>
    <w:rsid w:val="001962EA"/>
    <w:rsid w:val="001A19D4"/>
    <w:rsid w:val="001A434F"/>
    <w:rsid w:val="001A53EB"/>
    <w:rsid w:val="001B2B67"/>
    <w:rsid w:val="001B3238"/>
    <w:rsid w:val="001B678E"/>
    <w:rsid w:val="001B68A1"/>
    <w:rsid w:val="001B797C"/>
    <w:rsid w:val="001C5347"/>
    <w:rsid w:val="001D3F52"/>
    <w:rsid w:val="001D55E6"/>
    <w:rsid w:val="001E4905"/>
    <w:rsid w:val="001F1447"/>
    <w:rsid w:val="001F6960"/>
    <w:rsid w:val="001F6E75"/>
    <w:rsid w:val="001F711A"/>
    <w:rsid w:val="00201AE5"/>
    <w:rsid w:val="00202903"/>
    <w:rsid w:val="00214586"/>
    <w:rsid w:val="00220B1B"/>
    <w:rsid w:val="00222131"/>
    <w:rsid w:val="00233D54"/>
    <w:rsid w:val="00236570"/>
    <w:rsid w:val="00241A30"/>
    <w:rsid w:val="0024302D"/>
    <w:rsid w:val="002531DD"/>
    <w:rsid w:val="00255CF6"/>
    <w:rsid w:val="0027312F"/>
    <w:rsid w:val="00277C18"/>
    <w:rsid w:val="00291CD0"/>
    <w:rsid w:val="0029627B"/>
    <w:rsid w:val="00296F75"/>
    <w:rsid w:val="002A098A"/>
    <w:rsid w:val="002A162B"/>
    <w:rsid w:val="002A1C01"/>
    <w:rsid w:val="002A3ED1"/>
    <w:rsid w:val="002A6E89"/>
    <w:rsid w:val="002B073C"/>
    <w:rsid w:val="002C65ED"/>
    <w:rsid w:val="002E0734"/>
    <w:rsid w:val="002E09F4"/>
    <w:rsid w:val="002F22A2"/>
    <w:rsid w:val="002F2F9E"/>
    <w:rsid w:val="002F3E93"/>
    <w:rsid w:val="002F56C5"/>
    <w:rsid w:val="002F5CE5"/>
    <w:rsid w:val="002F7950"/>
    <w:rsid w:val="00301B60"/>
    <w:rsid w:val="00301DF8"/>
    <w:rsid w:val="00306BBE"/>
    <w:rsid w:val="003121A7"/>
    <w:rsid w:val="00320F28"/>
    <w:rsid w:val="003269A7"/>
    <w:rsid w:val="00333395"/>
    <w:rsid w:val="00360CEE"/>
    <w:rsid w:val="003646ED"/>
    <w:rsid w:val="00365E52"/>
    <w:rsid w:val="0036639E"/>
    <w:rsid w:val="00367AF5"/>
    <w:rsid w:val="003775FC"/>
    <w:rsid w:val="00377A03"/>
    <w:rsid w:val="003870CE"/>
    <w:rsid w:val="00395545"/>
    <w:rsid w:val="003A6AA9"/>
    <w:rsid w:val="003A6C1E"/>
    <w:rsid w:val="003A7CC6"/>
    <w:rsid w:val="003B0C7C"/>
    <w:rsid w:val="003B2606"/>
    <w:rsid w:val="003B3BA6"/>
    <w:rsid w:val="003B519D"/>
    <w:rsid w:val="003B645A"/>
    <w:rsid w:val="003C1E31"/>
    <w:rsid w:val="003C289F"/>
    <w:rsid w:val="003C6434"/>
    <w:rsid w:val="00405854"/>
    <w:rsid w:val="00407EF9"/>
    <w:rsid w:val="004244EE"/>
    <w:rsid w:val="00444211"/>
    <w:rsid w:val="00445B33"/>
    <w:rsid w:val="0045568F"/>
    <w:rsid w:val="0046303A"/>
    <w:rsid w:val="004659BD"/>
    <w:rsid w:val="0047213F"/>
    <w:rsid w:val="00476319"/>
    <w:rsid w:val="00481A8C"/>
    <w:rsid w:val="004A3C18"/>
    <w:rsid w:val="004A46BB"/>
    <w:rsid w:val="004A5A0B"/>
    <w:rsid w:val="004A67E4"/>
    <w:rsid w:val="004B0B4A"/>
    <w:rsid w:val="004B499E"/>
    <w:rsid w:val="004B65F4"/>
    <w:rsid w:val="004B677C"/>
    <w:rsid w:val="004D7E79"/>
    <w:rsid w:val="004E5BD6"/>
    <w:rsid w:val="004E67E1"/>
    <w:rsid w:val="004F0F3E"/>
    <w:rsid w:val="004F23A9"/>
    <w:rsid w:val="0051063F"/>
    <w:rsid w:val="005137DD"/>
    <w:rsid w:val="00523CE4"/>
    <w:rsid w:val="005254C8"/>
    <w:rsid w:val="00526BC3"/>
    <w:rsid w:val="0052736C"/>
    <w:rsid w:val="00531C80"/>
    <w:rsid w:val="00533190"/>
    <w:rsid w:val="00534C17"/>
    <w:rsid w:val="00534F2E"/>
    <w:rsid w:val="005352F2"/>
    <w:rsid w:val="005374AB"/>
    <w:rsid w:val="0055059E"/>
    <w:rsid w:val="00550840"/>
    <w:rsid w:val="00563E3E"/>
    <w:rsid w:val="00566F82"/>
    <w:rsid w:val="005A1383"/>
    <w:rsid w:val="005A7882"/>
    <w:rsid w:val="005B22AC"/>
    <w:rsid w:val="005B3478"/>
    <w:rsid w:val="005C233C"/>
    <w:rsid w:val="005D3406"/>
    <w:rsid w:val="005E61B6"/>
    <w:rsid w:val="00604E79"/>
    <w:rsid w:val="00612951"/>
    <w:rsid w:val="00613F13"/>
    <w:rsid w:val="00624094"/>
    <w:rsid w:val="006246E0"/>
    <w:rsid w:val="00632726"/>
    <w:rsid w:val="00632B05"/>
    <w:rsid w:val="00644452"/>
    <w:rsid w:val="006456CF"/>
    <w:rsid w:val="006462D4"/>
    <w:rsid w:val="00646AC7"/>
    <w:rsid w:val="0064721E"/>
    <w:rsid w:val="0064758D"/>
    <w:rsid w:val="006523B6"/>
    <w:rsid w:val="00653D33"/>
    <w:rsid w:val="00654C3C"/>
    <w:rsid w:val="0066261C"/>
    <w:rsid w:val="00663A1A"/>
    <w:rsid w:val="006643F1"/>
    <w:rsid w:val="00671E0A"/>
    <w:rsid w:val="006844CF"/>
    <w:rsid w:val="006901ED"/>
    <w:rsid w:val="0069211B"/>
    <w:rsid w:val="00693056"/>
    <w:rsid w:val="006A1B65"/>
    <w:rsid w:val="006A1D5E"/>
    <w:rsid w:val="006A435B"/>
    <w:rsid w:val="006A7259"/>
    <w:rsid w:val="006B2697"/>
    <w:rsid w:val="006B676F"/>
    <w:rsid w:val="006C1F25"/>
    <w:rsid w:val="006C41E8"/>
    <w:rsid w:val="006C620B"/>
    <w:rsid w:val="006D3E75"/>
    <w:rsid w:val="006F0E8D"/>
    <w:rsid w:val="00705658"/>
    <w:rsid w:val="00707AFD"/>
    <w:rsid w:val="00711F8F"/>
    <w:rsid w:val="00712882"/>
    <w:rsid w:val="0071647E"/>
    <w:rsid w:val="00723117"/>
    <w:rsid w:val="00726200"/>
    <w:rsid w:val="00744C33"/>
    <w:rsid w:val="00750469"/>
    <w:rsid w:val="00754670"/>
    <w:rsid w:val="00757F03"/>
    <w:rsid w:val="007703F7"/>
    <w:rsid w:val="00770554"/>
    <w:rsid w:val="00773473"/>
    <w:rsid w:val="00785F4D"/>
    <w:rsid w:val="0079052B"/>
    <w:rsid w:val="00795A16"/>
    <w:rsid w:val="00797C6C"/>
    <w:rsid w:val="007A05B5"/>
    <w:rsid w:val="007A2EAD"/>
    <w:rsid w:val="007C0B1E"/>
    <w:rsid w:val="007C13B6"/>
    <w:rsid w:val="007D1E48"/>
    <w:rsid w:val="007D47A7"/>
    <w:rsid w:val="007D6046"/>
    <w:rsid w:val="007D6700"/>
    <w:rsid w:val="007E0AA7"/>
    <w:rsid w:val="007F01E6"/>
    <w:rsid w:val="007F27D5"/>
    <w:rsid w:val="00810A21"/>
    <w:rsid w:val="008121E2"/>
    <w:rsid w:val="008123D5"/>
    <w:rsid w:val="008151E5"/>
    <w:rsid w:val="0083344C"/>
    <w:rsid w:val="008357D3"/>
    <w:rsid w:val="00841EE6"/>
    <w:rsid w:val="00846FD9"/>
    <w:rsid w:val="00864122"/>
    <w:rsid w:val="00865F31"/>
    <w:rsid w:val="00866832"/>
    <w:rsid w:val="00866BA1"/>
    <w:rsid w:val="00875144"/>
    <w:rsid w:val="00882D20"/>
    <w:rsid w:val="00890870"/>
    <w:rsid w:val="0089316E"/>
    <w:rsid w:val="008941D4"/>
    <w:rsid w:val="00896CFA"/>
    <w:rsid w:val="00896E96"/>
    <w:rsid w:val="00897779"/>
    <w:rsid w:val="008A3260"/>
    <w:rsid w:val="008A6A14"/>
    <w:rsid w:val="008B671C"/>
    <w:rsid w:val="008C03B9"/>
    <w:rsid w:val="008C1020"/>
    <w:rsid w:val="008C1233"/>
    <w:rsid w:val="008D6FE0"/>
    <w:rsid w:val="008E629C"/>
    <w:rsid w:val="00903022"/>
    <w:rsid w:val="00905EBB"/>
    <w:rsid w:val="00906CCE"/>
    <w:rsid w:val="00907E0B"/>
    <w:rsid w:val="0091220A"/>
    <w:rsid w:val="00912DFA"/>
    <w:rsid w:val="00920B43"/>
    <w:rsid w:val="009303A8"/>
    <w:rsid w:val="00930D77"/>
    <w:rsid w:val="00940099"/>
    <w:rsid w:val="00946A94"/>
    <w:rsid w:val="00961382"/>
    <w:rsid w:val="009707E5"/>
    <w:rsid w:val="00974A03"/>
    <w:rsid w:val="009802D9"/>
    <w:rsid w:val="00981095"/>
    <w:rsid w:val="0098251A"/>
    <w:rsid w:val="009834E7"/>
    <w:rsid w:val="0098788A"/>
    <w:rsid w:val="00995C1C"/>
    <w:rsid w:val="009B20D8"/>
    <w:rsid w:val="009C62A5"/>
    <w:rsid w:val="009C6BBA"/>
    <w:rsid w:val="009D361A"/>
    <w:rsid w:val="009F2572"/>
    <w:rsid w:val="009F3FD9"/>
    <w:rsid w:val="009F447A"/>
    <w:rsid w:val="009F7F7B"/>
    <w:rsid w:val="00A04783"/>
    <w:rsid w:val="00A04C41"/>
    <w:rsid w:val="00A172F2"/>
    <w:rsid w:val="00A26CFE"/>
    <w:rsid w:val="00A316B4"/>
    <w:rsid w:val="00A31E30"/>
    <w:rsid w:val="00A35C63"/>
    <w:rsid w:val="00A50892"/>
    <w:rsid w:val="00A54EC9"/>
    <w:rsid w:val="00A6720E"/>
    <w:rsid w:val="00A721D6"/>
    <w:rsid w:val="00A80B63"/>
    <w:rsid w:val="00A841E6"/>
    <w:rsid w:val="00A867CA"/>
    <w:rsid w:val="00AA0197"/>
    <w:rsid w:val="00AA1B05"/>
    <w:rsid w:val="00AB6719"/>
    <w:rsid w:val="00AC0C4D"/>
    <w:rsid w:val="00AD2671"/>
    <w:rsid w:val="00AD3612"/>
    <w:rsid w:val="00AE22EB"/>
    <w:rsid w:val="00AF53A3"/>
    <w:rsid w:val="00AF6653"/>
    <w:rsid w:val="00B016A3"/>
    <w:rsid w:val="00B342A2"/>
    <w:rsid w:val="00B3494D"/>
    <w:rsid w:val="00B34996"/>
    <w:rsid w:val="00B370BB"/>
    <w:rsid w:val="00B4060D"/>
    <w:rsid w:val="00B4093F"/>
    <w:rsid w:val="00B41642"/>
    <w:rsid w:val="00B5696B"/>
    <w:rsid w:val="00B6671E"/>
    <w:rsid w:val="00B72E47"/>
    <w:rsid w:val="00B73DEF"/>
    <w:rsid w:val="00B74CEA"/>
    <w:rsid w:val="00B755AB"/>
    <w:rsid w:val="00B935C8"/>
    <w:rsid w:val="00B95AEB"/>
    <w:rsid w:val="00BA09B7"/>
    <w:rsid w:val="00BA4B87"/>
    <w:rsid w:val="00BA60B8"/>
    <w:rsid w:val="00BA71C1"/>
    <w:rsid w:val="00BA7BD7"/>
    <w:rsid w:val="00BB2C0C"/>
    <w:rsid w:val="00BB30A8"/>
    <w:rsid w:val="00BB4C9A"/>
    <w:rsid w:val="00BC1B3B"/>
    <w:rsid w:val="00BD6494"/>
    <w:rsid w:val="00BD7642"/>
    <w:rsid w:val="00BE0240"/>
    <w:rsid w:val="00BE1FB8"/>
    <w:rsid w:val="00BE433F"/>
    <w:rsid w:val="00BF59D1"/>
    <w:rsid w:val="00C04590"/>
    <w:rsid w:val="00C049D7"/>
    <w:rsid w:val="00C1024E"/>
    <w:rsid w:val="00C12C64"/>
    <w:rsid w:val="00C23CFD"/>
    <w:rsid w:val="00C24414"/>
    <w:rsid w:val="00C41260"/>
    <w:rsid w:val="00C44788"/>
    <w:rsid w:val="00C458C9"/>
    <w:rsid w:val="00C527F1"/>
    <w:rsid w:val="00C52C1C"/>
    <w:rsid w:val="00C575AF"/>
    <w:rsid w:val="00C600C1"/>
    <w:rsid w:val="00C634E4"/>
    <w:rsid w:val="00C64132"/>
    <w:rsid w:val="00C704E2"/>
    <w:rsid w:val="00C712AF"/>
    <w:rsid w:val="00C84CDA"/>
    <w:rsid w:val="00C86D51"/>
    <w:rsid w:val="00C871A8"/>
    <w:rsid w:val="00C87B4A"/>
    <w:rsid w:val="00C93ABE"/>
    <w:rsid w:val="00CA49B0"/>
    <w:rsid w:val="00CB31C9"/>
    <w:rsid w:val="00CC0EC8"/>
    <w:rsid w:val="00CC0F45"/>
    <w:rsid w:val="00CC35F5"/>
    <w:rsid w:val="00CD248C"/>
    <w:rsid w:val="00CF1C5B"/>
    <w:rsid w:val="00CF1C69"/>
    <w:rsid w:val="00D00D99"/>
    <w:rsid w:val="00D04B20"/>
    <w:rsid w:val="00D054C1"/>
    <w:rsid w:val="00D13305"/>
    <w:rsid w:val="00D356E3"/>
    <w:rsid w:val="00D402D9"/>
    <w:rsid w:val="00D4172D"/>
    <w:rsid w:val="00D43144"/>
    <w:rsid w:val="00D444B0"/>
    <w:rsid w:val="00D44737"/>
    <w:rsid w:val="00D60150"/>
    <w:rsid w:val="00D67952"/>
    <w:rsid w:val="00D705F6"/>
    <w:rsid w:val="00D73904"/>
    <w:rsid w:val="00D81953"/>
    <w:rsid w:val="00D84B63"/>
    <w:rsid w:val="00D85409"/>
    <w:rsid w:val="00D92677"/>
    <w:rsid w:val="00D97111"/>
    <w:rsid w:val="00DB31E3"/>
    <w:rsid w:val="00DB694C"/>
    <w:rsid w:val="00DC090D"/>
    <w:rsid w:val="00DC3DF7"/>
    <w:rsid w:val="00DC5715"/>
    <w:rsid w:val="00DC7A0F"/>
    <w:rsid w:val="00DD2062"/>
    <w:rsid w:val="00DD24E2"/>
    <w:rsid w:val="00DE1024"/>
    <w:rsid w:val="00DE5933"/>
    <w:rsid w:val="00DF04F8"/>
    <w:rsid w:val="00DF1DC7"/>
    <w:rsid w:val="00DF2472"/>
    <w:rsid w:val="00DF4A5B"/>
    <w:rsid w:val="00E027CB"/>
    <w:rsid w:val="00E02E6A"/>
    <w:rsid w:val="00E06630"/>
    <w:rsid w:val="00E177AC"/>
    <w:rsid w:val="00E21069"/>
    <w:rsid w:val="00E21329"/>
    <w:rsid w:val="00E325CC"/>
    <w:rsid w:val="00E32633"/>
    <w:rsid w:val="00E33422"/>
    <w:rsid w:val="00E359DA"/>
    <w:rsid w:val="00E37AC2"/>
    <w:rsid w:val="00E4054A"/>
    <w:rsid w:val="00E435DD"/>
    <w:rsid w:val="00E54322"/>
    <w:rsid w:val="00E643F8"/>
    <w:rsid w:val="00E64F6F"/>
    <w:rsid w:val="00E67EC3"/>
    <w:rsid w:val="00E75691"/>
    <w:rsid w:val="00E77685"/>
    <w:rsid w:val="00E827CE"/>
    <w:rsid w:val="00E845DC"/>
    <w:rsid w:val="00E979F7"/>
    <w:rsid w:val="00EA1BD1"/>
    <w:rsid w:val="00EA4233"/>
    <w:rsid w:val="00EB1C5A"/>
    <w:rsid w:val="00EB3661"/>
    <w:rsid w:val="00EB4B73"/>
    <w:rsid w:val="00EB7DF9"/>
    <w:rsid w:val="00EC42DE"/>
    <w:rsid w:val="00EC68A7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4723"/>
    <w:rsid w:val="00EE779A"/>
    <w:rsid w:val="00EF068E"/>
    <w:rsid w:val="00EF13B2"/>
    <w:rsid w:val="00EF4FD6"/>
    <w:rsid w:val="00F075AF"/>
    <w:rsid w:val="00F23FC7"/>
    <w:rsid w:val="00F27E9F"/>
    <w:rsid w:val="00F30932"/>
    <w:rsid w:val="00F3154D"/>
    <w:rsid w:val="00F31D70"/>
    <w:rsid w:val="00F3503D"/>
    <w:rsid w:val="00F525C4"/>
    <w:rsid w:val="00F53633"/>
    <w:rsid w:val="00F536F6"/>
    <w:rsid w:val="00F67EDE"/>
    <w:rsid w:val="00F7377D"/>
    <w:rsid w:val="00F76EF2"/>
    <w:rsid w:val="00F86DBC"/>
    <w:rsid w:val="00F907F2"/>
    <w:rsid w:val="00F915BB"/>
    <w:rsid w:val="00F91755"/>
    <w:rsid w:val="00FA0DCD"/>
    <w:rsid w:val="00FA6C10"/>
    <w:rsid w:val="00FB1C43"/>
    <w:rsid w:val="00FB4EBB"/>
    <w:rsid w:val="00FB7F02"/>
    <w:rsid w:val="00FC6F9B"/>
    <w:rsid w:val="00FD3288"/>
    <w:rsid w:val="00FD7282"/>
    <w:rsid w:val="00FE36BA"/>
    <w:rsid w:val="00FE7D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435DD"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435DD"/>
    <w:rPr>
      <w:rFonts w:ascii="Cambria" w:hAnsi="Cambria" w:cs="Times New Roman"/>
      <w:b/>
      <w:bCs/>
      <w:i/>
      <w:iCs/>
      <w:kern w:val="2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435DD"/>
    <w:rPr>
      <w:rFonts w:ascii="Cambria" w:hAnsi="Cambria" w:cs="Times New Roman"/>
      <w:b/>
      <w:bCs/>
      <w:kern w:val="2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435DD"/>
    <w:rPr>
      <w:rFonts w:ascii="Calibri" w:hAnsi="Calibri" w:cs="Times New Roman"/>
      <w:b/>
      <w:bCs/>
      <w:kern w:val="2"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435DD"/>
    <w:rPr>
      <w:rFonts w:ascii="Calibri" w:hAnsi="Calibri" w:cs="Times New Roman"/>
      <w:b/>
      <w:bCs/>
      <w:i/>
      <w:iCs/>
      <w:kern w:val="2"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435DD"/>
    <w:rPr>
      <w:rFonts w:ascii="Calibri" w:hAnsi="Calibri" w:cs="Times New Roman"/>
      <w:b/>
      <w:bCs/>
      <w:kern w:val="2"/>
      <w:lang w:eastAsia="zh-CN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435DD"/>
    <w:rPr>
      <w:rFonts w:ascii="Calibri" w:hAnsi="Calibri" w:cs="Times New Roman"/>
      <w:kern w:val="2"/>
      <w:sz w:val="24"/>
      <w:szCs w:val="24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435DD"/>
    <w:rPr>
      <w:rFonts w:ascii="Calibri" w:hAnsi="Calibri" w:cs="Times New Roman"/>
      <w:i/>
      <w:iCs/>
      <w:kern w:val="2"/>
      <w:sz w:val="24"/>
      <w:szCs w:val="24"/>
      <w:lang w:eastAsia="zh-CN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435DD"/>
    <w:rPr>
      <w:rFonts w:ascii="Cambria" w:hAnsi="Cambria" w:cs="Times New Roman"/>
      <w:kern w:val="2"/>
      <w:lang w:eastAsia="zh-CN"/>
    </w:rPr>
  </w:style>
  <w:style w:type="paragraph" w:styleId="Footer">
    <w:name w:val="footer"/>
    <w:basedOn w:val="Normal"/>
    <w:link w:val="Foot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435DD"/>
    <w:rPr>
      <w:rFonts w:cs="Times New Roman"/>
      <w:kern w:val="2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435DD"/>
    <w:rPr>
      <w:rFonts w:cs="Times New Roman"/>
      <w:kern w:val="2"/>
      <w:sz w:val="20"/>
      <w:szCs w:val="20"/>
      <w:lang w:eastAsia="zh-CN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uiPriority w:val="99"/>
    <w:rsid w:val="00531C80"/>
    <w:pPr>
      <w:ind w:left="720" w:firstLine="720"/>
      <w:jc w:val="both"/>
    </w:pPr>
    <w:rPr>
      <w:rFonts w:ascii="VNI-Times" w:hAnsi="VNI-Times"/>
    </w:rPr>
  </w:style>
  <w:style w:type="table" w:styleId="TableGrid">
    <w:name w:val="Table Grid"/>
    <w:basedOn w:val="TableNormal"/>
    <w:uiPriority w:val="99"/>
    <w:rsid w:val="001B678E"/>
    <w:pPr>
      <w:widowControl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uiPriority w:val="99"/>
    <w:rsid w:val="001B678E"/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9650C"/>
    <w:pPr>
      <w:widowControl/>
      <w:ind w:left="720"/>
      <w:contextualSpacing/>
    </w:pPr>
    <w:rPr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539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27</TotalTime>
  <Pages>2</Pages>
  <Words>260</Words>
  <Characters>1485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subject/>
  <dc:creator>user</dc:creator>
  <cp:keywords/>
  <dc:description/>
  <cp:lastModifiedBy>Admin</cp:lastModifiedBy>
  <cp:revision>5</cp:revision>
  <cp:lastPrinted>2008-07-30T18:04:00Z</cp:lastPrinted>
  <dcterms:created xsi:type="dcterms:W3CDTF">2016-11-24T03:23:00Z</dcterms:created>
  <dcterms:modified xsi:type="dcterms:W3CDTF">2016-11-24T03:52:00Z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